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AC827" w14:textId="0996EEE3" w:rsidR="0029228F" w:rsidRDefault="006815F7" w:rsidP="00B777B3">
      <w:pPr>
        <w:jc w:val="center"/>
        <w:rPr>
          <w:rFonts w:asciiTheme="minorHAnsi" w:hAnsiTheme="minorHAnsi" w:cstheme="minorHAnsi"/>
          <w:bCs/>
          <w:smallCaps w:val="0"/>
          <w:sz w:val="28"/>
          <w:szCs w:val="28"/>
          <w:u w:val="single"/>
        </w:rPr>
      </w:pPr>
      <w:r w:rsidRPr="0029228F">
        <w:rPr>
          <w:rFonts w:asciiTheme="minorHAnsi" w:hAnsiTheme="minorHAnsi" w:cstheme="minorHAnsi"/>
          <w:b w:val="0"/>
          <w:bCs/>
          <w:smallCaps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9336596" wp14:editId="15904A58">
            <wp:simplePos x="0" y="0"/>
            <wp:positionH relativeFrom="margin">
              <wp:posOffset>-1004570</wp:posOffset>
            </wp:positionH>
            <wp:positionV relativeFrom="margin">
              <wp:posOffset>-1470025</wp:posOffset>
            </wp:positionV>
            <wp:extent cx="7912100" cy="1795780"/>
            <wp:effectExtent l="0" t="0" r="0" b="0"/>
            <wp:wrapSquare wrapText="bothSides"/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flower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8" b="66773"/>
                    <a:stretch/>
                  </pic:blipFill>
                  <pic:spPr bwMode="auto">
                    <a:xfrm>
                      <a:off x="0" y="0"/>
                      <a:ext cx="7912100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5040" w14:textId="47790A8F" w:rsidR="005370F6" w:rsidRPr="00B777B3" w:rsidRDefault="0029228F" w:rsidP="00B777B3">
      <w:pPr>
        <w:jc w:val="center"/>
        <w:rPr>
          <w:rFonts w:asciiTheme="minorHAnsi" w:hAnsiTheme="minorHAnsi" w:cstheme="minorHAnsi"/>
          <w:bCs/>
          <w:smallCaps w:val="0"/>
          <w:sz w:val="28"/>
          <w:szCs w:val="28"/>
          <w:u w:val="single"/>
        </w:rPr>
      </w:pPr>
      <w:r w:rsidRPr="0029228F">
        <w:rPr>
          <w:rFonts w:asciiTheme="minorHAnsi" w:hAnsiTheme="minorHAnsi" w:cstheme="minorHAnsi"/>
          <w:b w:val="0"/>
          <w:bCs/>
          <w:smallCaps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0AD81DD" wp14:editId="749FCCD5">
            <wp:simplePos x="0" y="0"/>
            <wp:positionH relativeFrom="margin">
              <wp:posOffset>492760</wp:posOffset>
            </wp:positionH>
            <wp:positionV relativeFrom="margin">
              <wp:posOffset>-1519555</wp:posOffset>
            </wp:positionV>
            <wp:extent cx="2087880" cy="932815"/>
            <wp:effectExtent l="0" t="0" r="0" b="0"/>
            <wp:wrapSquare wrapText="bothSides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lo Community Foundation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0F6" w:rsidRPr="00B777B3">
        <w:rPr>
          <w:rFonts w:asciiTheme="minorHAnsi" w:hAnsiTheme="minorHAnsi" w:cstheme="minorHAnsi"/>
          <w:bCs/>
          <w:smallCaps w:val="0"/>
          <w:sz w:val="28"/>
          <w:szCs w:val="28"/>
          <w:u w:val="single"/>
        </w:rPr>
        <w:t xml:space="preserve">Yolo COVID-19 </w:t>
      </w:r>
      <w:r w:rsidR="00782C76">
        <w:rPr>
          <w:rFonts w:asciiTheme="minorHAnsi" w:hAnsiTheme="minorHAnsi" w:cstheme="minorHAnsi"/>
          <w:bCs/>
          <w:smallCaps w:val="0"/>
          <w:sz w:val="28"/>
          <w:szCs w:val="28"/>
          <w:u w:val="single"/>
        </w:rPr>
        <w:t xml:space="preserve">Relief </w:t>
      </w:r>
      <w:r w:rsidR="005370F6" w:rsidRPr="00B777B3">
        <w:rPr>
          <w:rFonts w:asciiTheme="minorHAnsi" w:hAnsiTheme="minorHAnsi" w:cstheme="minorHAnsi"/>
          <w:bCs/>
          <w:smallCaps w:val="0"/>
          <w:sz w:val="28"/>
          <w:szCs w:val="28"/>
          <w:u w:val="single"/>
        </w:rPr>
        <w:t>Fund Grant Application: Front-Line Response Grants</w:t>
      </w:r>
    </w:p>
    <w:p w14:paraId="3585B1D4" w14:textId="77777777" w:rsidR="00531A03" w:rsidRDefault="00531A03" w:rsidP="00531A03">
      <w:pPr>
        <w:jc w:val="center"/>
        <w:rPr>
          <w:rFonts w:asciiTheme="minorHAnsi" w:hAnsiTheme="minorHAnsi" w:cstheme="minorHAnsi"/>
          <w:bCs/>
          <w:smallCaps w:val="0"/>
          <w:szCs w:val="22"/>
        </w:rPr>
      </w:pPr>
    </w:p>
    <w:p w14:paraId="6503DCCB" w14:textId="5D7F72F4" w:rsidR="005D6FD3" w:rsidRPr="00B777B3" w:rsidRDefault="005D6FD3" w:rsidP="004E020C">
      <w:pPr>
        <w:pStyle w:val="ListParagraph"/>
        <w:numPr>
          <w:ilvl w:val="0"/>
          <w:numId w:val="2"/>
        </w:numPr>
        <w:ind w:hanging="450"/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Background &amp; Contact Information:</w:t>
      </w:r>
    </w:p>
    <w:p w14:paraId="54CBC668" w14:textId="2750DD81" w:rsidR="00F71016" w:rsidRDefault="00F71016" w:rsidP="00F71016">
      <w:p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45BFDB6D" w14:textId="795018F3" w:rsidR="004853C9" w:rsidRPr="00B777B3" w:rsidRDefault="004853C9" w:rsidP="004853C9">
      <w:pPr>
        <w:ind w:left="720"/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 xml:space="preserve">Please attach the following: </w:t>
      </w:r>
      <w:r w:rsidR="00DC7DE8"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>P</w:t>
      </w:r>
      <w:r w:rsidRPr="00B777B3"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>rofit &amp; loss statement</w:t>
      </w:r>
      <w:r w:rsidR="00DC7DE8"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 xml:space="preserve"> for the most recently completed year</w:t>
      </w:r>
      <w:r w:rsidRPr="00B777B3"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 xml:space="preserve"> AND 990 (or 990-N or 990EZ) for 2018 or 2019</w:t>
      </w:r>
      <w:r>
        <w:rPr>
          <w:rFonts w:asciiTheme="minorHAnsi" w:hAnsiTheme="minorHAnsi" w:cstheme="minorHAnsi"/>
          <w:b w:val="0"/>
          <w:bCs/>
          <w:i/>
          <w:smallCaps w:val="0"/>
          <w:sz w:val="24"/>
          <w:szCs w:val="24"/>
        </w:rPr>
        <w:t>.</w:t>
      </w:r>
    </w:p>
    <w:p w14:paraId="2208C6D0" w14:textId="77777777" w:rsidR="004853C9" w:rsidRPr="00B777B3" w:rsidRDefault="004853C9" w:rsidP="00F71016">
      <w:p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28877261" w14:textId="31305954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Organization Name:</w:t>
      </w:r>
    </w:p>
    <w:p w14:paraId="6F3BAA9C" w14:textId="5CFF7A8E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Executive Director Name:</w:t>
      </w:r>
      <w:r w:rsidR="0029228F" w:rsidRPr="0029228F">
        <w:rPr>
          <w:bCs/>
          <w:sz w:val="28"/>
          <w:szCs w:val="28"/>
          <w:u w:val="single"/>
        </w:rPr>
        <w:t xml:space="preserve"> </w:t>
      </w:r>
    </w:p>
    <w:p w14:paraId="5F0D056D" w14:textId="77777777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Board Chair Name:</w:t>
      </w:r>
    </w:p>
    <w:p w14:paraId="11961006" w14:textId="07D8CD1A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Grant Contact Name and Title:</w:t>
      </w:r>
    </w:p>
    <w:p w14:paraId="44F17F76" w14:textId="77777777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Grant Contact Email &amp; Phone Number:</w:t>
      </w:r>
    </w:p>
    <w:p w14:paraId="7FB39E11" w14:textId="77777777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 xml:space="preserve">Website: </w:t>
      </w:r>
    </w:p>
    <w:p w14:paraId="28C3E7F7" w14:textId="77777777" w:rsidR="00F71016" w:rsidRPr="00B777B3" w:rsidRDefault="00F71016" w:rsidP="004E020C">
      <w:pPr>
        <w:ind w:left="72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Organization’s Mission Statement:</w:t>
      </w:r>
    </w:p>
    <w:p w14:paraId="7EA6B6E2" w14:textId="77777777" w:rsidR="00F71016" w:rsidRPr="00B777B3" w:rsidRDefault="00F71016" w:rsidP="00F71016">
      <w:p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68A1C456" w14:textId="3FE9A683" w:rsidR="00E425E7" w:rsidRDefault="00F71016" w:rsidP="004E020C">
      <w:pPr>
        <w:pStyle w:val="ListParagraph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We are a 501(c)(3) nonprofit organization in good standing with the IRS (or we are fiscally sponsored by such an organization)</w:t>
      </w:r>
      <w:r w:rsidR="00BD2639"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 xml:space="preserve"> </w:t>
      </w:r>
    </w:p>
    <w:p w14:paraId="01A5CDB4" w14:textId="77777777" w:rsidR="004853C9" w:rsidRDefault="004853C9" w:rsidP="004E020C">
      <w:pPr>
        <w:pStyle w:val="ListParagraph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5CC2F93B" w14:textId="09035165" w:rsidR="00F71016" w:rsidRPr="00E425E7" w:rsidRDefault="00E425E7" w:rsidP="00E425E7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 w:rsidR="004E020C" w:rsidRPr="00E425E7">
        <w:rPr>
          <w:rFonts w:ascii="Wingdings 2" w:hAnsi="Wingdings 2" w:cstheme="minorHAnsi"/>
          <w:bCs/>
          <w:smallCaps w:val="0"/>
          <w:sz w:val="24"/>
          <w:szCs w:val="24"/>
        </w:rPr>
        <w:t></w:t>
      </w:r>
      <w:r w:rsidRPr="00E425E7"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 w:rsidR="00BD2639" w:rsidRPr="00E425E7">
        <w:rPr>
          <w:rFonts w:asciiTheme="minorHAnsi" w:hAnsiTheme="minorHAnsi" w:cstheme="minorHAnsi"/>
          <w:bCs/>
          <w:smallCaps w:val="0"/>
          <w:sz w:val="24"/>
          <w:szCs w:val="24"/>
        </w:rPr>
        <w:t>Yes</w:t>
      </w:r>
      <w:r w:rsidR="004E020C" w:rsidRPr="00E425E7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   </w:t>
      </w:r>
      <w:r w:rsidR="004E020C" w:rsidRPr="00E425E7">
        <w:rPr>
          <w:rFonts w:ascii="Wingdings 2" w:hAnsi="Wingdings 2" w:cstheme="minorHAnsi"/>
          <w:bCs/>
          <w:smallCaps w:val="0"/>
          <w:sz w:val="24"/>
          <w:szCs w:val="24"/>
        </w:rPr>
        <w:t></w:t>
      </w:r>
      <w:r w:rsidR="004E020C" w:rsidRPr="00E425E7">
        <w:rPr>
          <w:rFonts w:ascii="Wingdings 2" w:hAnsi="Wingdings 2" w:cstheme="minorHAnsi"/>
          <w:bCs/>
          <w:smallCaps w:val="0"/>
          <w:sz w:val="24"/>
          <w:szCs w:val="24"/>
        </w:rPr>
        <w:t></w:t>
      </w:r>
      <w:r w:rsidR="00BD2639" w:rsidRPr="00E425E7">
        <w:rPr>
          <w:rFonts w:asciiTheme="minorHAnsi" w:hAnsiTheme="minorHAnsi" w:cstheme="minorHAnsi"/>
          <w:bCs/>
          <w:smallCaps w:val="0"/>
          <w:sz w:val="24"/>
          <w:szCs w:val="24"/>
        </w:rPr>
        <w:t>No</w:t>
      </w:r>
    </w:p>
    <w:p w14:paraId="6E4F0D58" w14:textId="77777777" w:rsidR="00BD2639" w:rsidRPr="00B777B3" w:rsidRDefault="00BD2639" w:rsidP="00F71016">
      <w:p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18C80C94" w14:textId="04113FD6" w:rsidR="004853C9" w:rsidRPr="005209B3" w:rsidRDefault="00F71016" w:rsidP="005209B3">
      <w:pPr>
        <w:pStyle w:val="ListParagraph"/>
        <w:spacing w:after="120"/>
        <w:rPr>
          <w:rFonts w:asciiTheme="minorHAnsi" w:hAnsiTheme="minorHAnsi" w:cstheme="minorHAnsi"/>
          <w:smallCaps w:val="0"/>
          <w:sz w:val="24"/>
          <w:szCs w:val="24"/>
        </w:rPr>
      </w:pPr>
      <w:r w:rsidRPr="005209B3">
        <w:rPr>
          <w:rFonts w:asciiTheme="minorHAnsi" w:hAnsiTheme="minorHAnsi" w:cstheme="minorHAnsi"/>
          <w:smallCaps w:val="0"/>
          <w:sz w:val="24"/>
          <w:szCs w:val="24"/>
        </w:rPr>
        <w:t>Do you have a financial policy</w:t>
      </w:r>
      <w:r w:rsidR="004E020C" w:rsidRPr="005209B3">
        <w:rPr>
          <w:rFonts w:asciiTheme="minorHAnsi" w:hAnsiTheme="minorHAnsi" w:cstheme="minorHAnsi"/>
          <w:smallCaps w:val="0"/>
          <w:sz w:val="24"/>
          <w:szCs w:val="24"/>
        </w:rPr>
        <w:t>,</w:t>
      </w:r>
      <w:r w:rsidRPr="005209B3">
        <w:rPr>
          <w:rFonts w:asciiTheme="minorHAnsi" w:hAnsiTheme="minorHAnsi" w:cstheme="minorHAnsi"/>
          <w:smallCaps w:val="0"/>
          <w:sz w:val="24"/>
          <w:szCs w:val="24"/>
        </w:rPr>
        <w:t xml:space="preserve"> including th</w:t>
      </w:r>
      <w:r w:rsidR="00B13BF6" w:rsidRPr="005209B3">
        <w:rPr>
          <w:rFonts w:asciiTheme="minorHAnsi" w:hAnsiTheme="minorHAnsi" w:cstheme="minorHAnsi"/>
          <w:smallCaps w:val="0"/>
          <w:sz w:val="24"/>
          <w:szCs w:val="24"/>
        </w:rPr>
        <w:t xml:space="preserve">e following financial controls, </w:t>
      </w:r>
      <w:r w:rsidRPr="005209B3">
        <w:rPr>
          <w:rFonts w:asciiTheme="minorHAnsi" w:hAnsiTheme="minorHAnsi" w:cstheme="minorHAnsi"/>
          <w:smallCaps w:val="0"/>
          <w:sz w:val="24"/>
          <w:szCs w:val="24"/>
        </w:rPr>
        <w:t>or are you willing to create such a policy as a</w:t>
      </w:r>
      <w:r w:rsidR="00B13BF6" w:rsidRPr="005209B3">
        <w:rPr>
          <w:rFonts w:asciiTheme="minorHAnsi" w:hAnsiTheme="minorHAnsi" w:cstheme="minorHAnsi"/>
          <w:smallCaps w:val="0"/>
          <w:sz w:val="24"/>
          <w:szCs w:val="24"/>
        </w:rPr>
        <w:t xml:space="preserve"> condition of receiving funding</w:t>
      </w:r>
      <w:r w:rsidRPr="005209B3">
        <w:rPr>
          <w:rFonts w:asciiTheme="minorHAnsi" w:hAnsiTheme="minorHAnsi" w:cstheme="minorHAnsi"/>
          <w:smallCaps w:val="0"/>
          <w:sz w:val="24"/>
          <w:szCs w:val="24"/>
        </w:rPr>
        <w:t>?</w:t>
      </w:r>
    </w:p>
    <w:p w14:paraId="3A230657" w14:textId="77777777" w:rsidR="00F71016" w:rsidRPr="00B777B3" w:rsidRDefault="00F71016" w:rsidP="004853C9">
      <w:pPr>
        <w:pStyle w:val="ListParagraph"/>
        <w:numPr>
          <w:ilvl w:val="0"/>
          <w:numId w:val="4"/>
        </w:numPr>
        <w:spacing w:after="1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Check writing process that includes at least two separate signatures (e.g., one on check and one on check request or two signatures on check)</w:t>
      </w:r>
    </w:p>
    <w:p w14:paraId="6CB71497" w14:textId="62ADDDCC" w:rsidR="00F71016" w:rsidRPr="00B777B3" w:rsidRDefault="00F71016" w:rsidP="00F7101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Regular review of bank statements by Finance Committee</w:t>
      </w:r>
      <w:r w:rsidR="00845330"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, Treasurer, or Chair</w:t>
      </w:r>
    </w:p>
    <w:p w14:paraId="469DCEA7" w14:textId="77777777" w:rsidR="00F71016" w:rsidRPr="00B777B3" w:rsidRDefault="00F71016" w:rsidP="00F7101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Regular review of monthly financial statements by Board of Directors</w:t>
      </w:r>
    </w:p>
    <w:p w14:paraId="37BC591D" w14:textId="77777777" w:rsidR="004E020C" w:rsidRDefault="00F71016" w:rsidP="00BD263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 xml:space="preserve">Approval of annual budget by Board of Directors </w:t>
      </w:r>
    </w:p>
    <w:p w14:paraId="03757E04" w14:textId="5963AF52" w:rsidR="004853C9" w:rsidRDefault="004E020C" w:rsidP="000815E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 w:rsidRPr="004E020C">
        <w:rPr>
          <w:rFonts w:asciiTheme="minorHAnsi" w:hAnsiTheme="minorHAnsi" w:cstheme="minorHAnsi"/>
          <w:b w:val="0"/>
          <w:bCs/>
          <w:smallCaps w:val="0"/>
          <w:sz w:val="24"/>
          <w:szCs w:val="24"/>
        </w:rPr>
        <w:t>Please note that, if a grant is awarded, you will be asked to submit this document before a check is issued.</w:t>
      </w:r>
    </w:p>
    <w:p w14:paraId="6049B37B" w14:textId="77777777" w:rsidR="000815EC" w:rsidRPr="000815EC" w:rsidRDefault="000815EC" w:rsidP="000815EC">
      <w:pPr>
        <w:pStyle w:val="ListParagraph"/>
        <w:ind w:left="108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7036ED83" w14:textId="6B3E82FE" w:rsidR="00E425E7" w:rsidRPr="004853C9" w:rsidRDefault="00E425E7" w:rsidP="004853C9">
      <w:pPr>
        <w:ind w:left="1440" w:firstLine="720"/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 w:rsidRPr="00E425E7">
        <w:rPr>
          <w:rFonts w:ascii="Wingdings 2" w:hAnsi="Wingdings 2" w:cstheme="minorHAnsi"/>
          <w:smallCaps w:val="0"/>
          <w:sz w:val="24"/>
          <w:szCs w:val="24"/>
        </w:rPr>
        <w:t></w:t>
      </w:r>
      <w:r w:rsidRPr="00E425E7">
        <w:rPr>
          <w:rFonts w:ascii="Wingdings 2" w:hAnsi="Wingdings 2" w:cstheme="minorHAnsi"/>
          <w:smallCaps w:val="0"/>
          <w:sz w:val="24"/>
          <w:szCs w:val="24"/>
        </w:rPr>
        <w:t></w:t>
      </w:r>
      <w:r w:rsidRPr="00E425E7">
        <w:rPr>
          <w:rFonts w:asciiTheme="minorHAnsi" w:hAnsiTheme="minorHAnsi" w:cstheme="minorHAnsi"/>
          <w:smallCaps w:val="0"/>
          <w:sz w:val="24"/>
          <w:szCs w:val="24"/>
        </w:rPr>
        <w:t xml:space="preserve">Yes    </w:t>
      </w:r>
      <w:r w:rsidRPr="00E425E7">
        <w:rPr>
          <w:rFonts w:ascii="Wingdings 2" w:hAnsi="Wingdings 2" w:cstheme="minorHAnsi"/>
          <w:smallCaps w:val="0"/>
          <w:sz w:val="24"/>
          <w:szCs w:val="24"/>
        </w:rPr>
        <w:t></w:t>
      </w:r>
      <w:r w:rsidRPr="00E425E7">
        <w:rPr>
          <w:rFonts w:ascii="Wingdings 2" w:hAnsi="Wingdings 2" w:cstheme="minorHAnsi"/>
          <w:smallCaps w:val="0"/>
          <w:sz w:val="24"/>
          <w:szCs w:val="24"/>
        </w:rPr>
        <w:t></w:t>
      </w:r>
      <w:r w:rsidRPr="00E425E7">
        <w:rPr>
          <w:rFonts w:asciiTheme="minorHAnsi" w:hAnsiTheme="minorHAnsi" w:cstheme="minorHAnsi"/>
          <w:smallCaps w:val="0"/>
          <w:sz w:val="24"/>
          <w:szCs w:val="24"/>
        </w:rPr>
        <w:t>No</w:t>
      </w:r>
    </w:p>
    <w:p w14:paraId="4E139378" w14:textId="77777777" w:rsidR="00BD2639" w:rsidRPr="00B777B3" w:rsidRDefault="00BD2639" w:rsidP="00BD2639">
      <w:pPr>
        <w:rPr>
          <w:rFonts w:asciiTheme="minorHAnsi" w:hAnsiTheme="minorHAnsi" w:cstheme="minorHAnsi"/>
          <w:b w:val="0"/>
          <w:bCs/>
          <w:smallCaps w:val="0"/>
          <w:sz w:val="24"/>
          <w:szCs w:val="24"/>
        </w:rPr>
      </w:pPr>
    </w:p>
    <w:p w14:paraId="350C508C" w14:textId="77777777" w:rsidR="00E425E7" w:rsidRDefault="00F71016" w:rsidP="005209B3">
      <w:pPr>
        <w:pStyle w:val="ListParagraph"/>
        <w:rPr>
          <w:rFonts w:asciiTheme="minorHAnsi" w:hAnsiTheme="minorHAnsi" w:cstheme="minorHAnsi"/>
          <w:smallCaps w:val="0"/>
          <w:sz w:val="24"/>
          <w:szCs w:val="24"/>
        </w:rPr>
      </w:pPr>
      <w:r w:rsidRPr="004E020C">
        <w:rPr>
          <w:rFonts w:asciiTheme="minorHAnsi" w:hAnsiTheme="minorHAnsi" w:cstheme="minorHAnsi"/>
          <w:smallCaps w:val="0"/>
          <w:sz w:val="24"/>
          <w:szCs w:val="24"/>
        </w:rPr>
        <w:t>Are you comfortable with YCF sharing this application with other funders?</w:t>
      </w:r>
      <w:r w:rsidR="00BD2639" w:rsidRPr="004E020C">
        <w:rPr>
          <w:rFonts w:asciiTheme="minorHAnsi" w:hAnsiTheme="minorHAnsi" w:cstheme="minorHAnsi"/>
          <w:smallCaps w:val="0"/>
          <w:sz w:val="24"/>
          <w:szCs w:val="24"/>
        </w:rPr>
        <w:t xml:space="preserve"> </w:t>
      </w:r>
    </w:p>
    <w:p w14:paraId="5D00C3BF" w14:textId="77777777" w:rsidR="004853C9" w:rsidRDefault="00E425E7" w:rsidP="00E425E7">
      <w:pPr>
        <w:pStyle w:val="ListParagraph"/>
        <w:rPr>
          <w:rFonts w:ascii="Wingdings 2" w:hAnsi="Wingdings 2" w:cstheme="minorHAnsi"/>
          <w:smallCaps w:val="0"/>
          <w:sz w:val="24"/>
          <w:szCs w:val="24"/>
        </w:rPr>
      </w:pP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</w:p>
    <w:p w14:paraId="46C9299C" w14:textId="0B03CE7F" w:rsidR="005D6FD3" w:rsidRDefault="004853C9" w:rsidP="004853C9">
      <w:pPr>
        <w:pStyle w:val="ListParagraph"/>
        <w:rPr>
          <w:rFonts w:asciiTheme="minorHAnsi" w:hAnsiTheme="minorHAnsi" w:cstheme="minorHAnsi"/>
          <w:smallCaps w:val="0"/>
          <w:sz w:val="24"/>
          <w:szCs w:val="24"/>
        </w:rPr>
      </w:pP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>
        <w:rPr>
          <w:rFonts w:ascii="Wingdings 2" w:hAnsi="Wingdings 2" w:cstheme="minorHAnsi"/>
          <w:smallCaps w:val="0"/>
          <w:sz w:val="24"/>
          <w:szCs w:val="24"/>
        </w:rPr>
        <w:t></w:t>
      </w:r>
      <w:r w:rsidR="004E020C" w:rsidRPr="004E020C">
        <w:rPr>
          <w:rFonts w:ascii="Wingdings 2" w:hAnsi="Wingdings 2" w:cstheme="minorHAnsi"/>
          <w:smallCaps w:val="0"/>
          <w:sz w:val="24"/>
          <w:szCs w:val="24"/>
        </w:rPr>
        <w:t></w:t>
      </w:r>
      <w:r w:rsidR="004E020C" w:rsidRPr="004E020C">
        <w:rPr>
          <w:rFonts w:ascii="Wingdings 2" w:hAnsi="Wingdings 2" w:cstheme="minorHAnsi"/>
          <w:smallCaps w:val="0"/>
          <w:sz w:val="24"/>
          <w:szCs w:val="24"/>
        </w:rPr>
        <w:t></w:t>
      </w:r>
      <w:r w:rsidR="004E020C" w:rsidRPr="004E020C">
        <w:rPr>
          <w:rFonts w:asciiTheme="minorHAnsi" w:hAnsiTheme="minorHAnsi" w:cstheme="minorHAnsi"/>
          <w:smallCaps w:val="0"/>
          <w:sz w:val="24"/>
          <w:szCs w:val="24"/>
        </w:rPr>
        <w:t xml:space="preserve">Yes    </w:t>
      </w:r>
      <w:r w:rsidR="004E020C" w:rsidRPr="004E020C">
        <w:rPr>
          <w:rFonts w:ascii="Wingdings 2" w:hAnsi="Wingdings 2" w:cstheme="minorHAnsi"/>
          <w:smallCaps w:val="0"/>
          <w:sz w:val="24"/>
          <w:szCs w:val="24"/>
        </w:rPr>
        <w:t></w:t>
      </w:r>
      <w:r w:rsidR="004E020C" w:rsidRPr="004E020C">
        <w:rPr>
          <w:rFonts w:ascii="Wingdings 2" w:hAnsi="Wingdings 2" w:cstheme="minorHAnsi"/>
          <w:smallCaps w:val="0"/>
          <w:sz w:val="24"/>
          <w:szCs w:val="24"/>
        </w:rPr>
        <w:t></w:t>
      </w:r>
      <w:r w:rsidR="004E020C" w:rsidRPr="004E020C">
        <w:rPr>
          <w:rFonts w:asciiTheme="minorHAnsi" w:hAnsiTheme="minorHAnsi" w:cstheme="minorHAnsi"/>
          <w:smallCaps w:val="0"/>
          <w:sz w:val="24"/>
          <w:szCs w:val="24"/>
        </w:rPr>
        <w:t>No</w:t>
      </w:r>
    </w:p>
    <w:p w14:paraId="2C15A6AB" w14:textId="77777777" w:rsidR="004853C9" w:rsidRPr="004853C9" w:rsidRDefault="004853C9" w:rsidP="004853C9">
      <w:pPr>
        <w:pStyle w:val="ListParagraph"/>
        <w:rPr>
          <w:rFonts w:asciiTheme="minorHAnsi" w:hAnsiTheme="minorHAnsi" w:cstheme="minorHAnsi"/>
          <w:smallCaps w:val="0"/>
          <w:sz w:val="24"/>
          <w:szCs w:val="24"/>
        </w:rPr>
      </w:pPr>
    </w:p>
    <w:p w14:paraId="2E4E1433" w14:textId="36AFB73C" w:rsidR="005D6FD3" w:rsidRPr="00B777B3" w:rsidRDefault="005D6FD3" w:rsidP="002043F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lastRenderedPageBreak/>
        <w:t>Please provide a brief summary of your organization</w:t>
      </w:r>
      <w:r w:rsidR="0039380C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’s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work (Up to </w:t>
      </w:r>
      <w:r w:rsidR="002D312B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100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words):</w:t>
      </w:r>
    </w:p>
    <w:p w14:paraId="0469A9CB" w14:textId="77777777" w:rsidR="005D6FD3" w:rsidRPr="00B777B3" w:rsidRDefault="005D6FD3" w:rsidP="005D6FD3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7147E28A" w14:textId="790CD49A" w:rsidR="005D6FD3" w:rsidRDefault="005D6FD3" w:rsidP="0029228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Who does your organization serve? Please include </w:t>
      </w:r>
      <w:r w:rsidR="002D312B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the 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number of individuals served, geographic footprint (including which communities you serve in Yolo County), and whether the individuals you serve are particularly vulnerable to COVID-19</w:t>
      </w:r>
      <w:r w:rsidR="00F6556D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or the resulting economic fallout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. (Up to 200 words)</w:t>
      </w:r>
    </w:p>
    <w:p w14:paraId="7C450FFA" w14:textId="77777777" w:rsidR="004E020C" w:rsidRPr="00B92F88" w:rsidRDefault="004E020C" w:rsidP="00B92F88">
      <w:pPr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148BDE6A" w14:textId="5062677B" w:rsidR="005D6FD3" w:rsidRDefault="005D6FD3" w:rsidP="00AC33D6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What critical needs has COVID-19 created for the community you serve? (Up to 300 words)</w:t>
      </w:r>
    </w:p>
    <w:p w14:paraId="6A28C5A7" w14:textId="77777777" w:rsidR="004E020C" w:rsidRDefault="004E020C" w:rsidP="004E020C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54E034CA" w14:textId="4B4F9454" w:rsidR="005D6FD3" w:rsidRPr="00B777B3" w:rsidRDefault="005D6FD3" w:rsidP="002043F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What is your organization doing to address those needs?</w:t>
      </w:r>
      <w:r w:rsidR="00E42C93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Please include metrics or examples to demonstrate that you are successfully meeting those needs.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(Up to 400 words)</w:t>
      </w:r>
    </w:p>
    <w:p w14:paraId="385610A3" w14:textId="77777777" w:rsidR="005D6FD3" w:rsidRPr="00B777B3" w:rsidRDefault="005D6FD3" w:rsidP="005D6FD3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58C8FC3A" w14:textId="77777777" w:rsidR="005D6FD3" w:rsidRPr="00B777B3" w:rsidRDefault="005D6FD3" w:rsidP="002043F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Why would funding from the Yolo COVID-19 Relief Fund be important to your work? (Up to 200 words)</w:t>
      </w:r>
    </w:p>
    <w:p w14:paraId="3181340F" w14:textId="77777777" w:rsidR="005D6FD3" w:rsidRPr="00B777B3" w:rsidRDefault="005D6FD3" w:rsidP="005D6FD3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44B6E802" w14:textId="083B07B2" w:rsidR="005D6FD3" w:rsidRPr="00B777B3" w:rsidRDefault="005D6FD3" w:rsidP="002043F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What else do you want us to know about your organization and its response to Yolo COVID-19? (Up to 300 words)</w:t>
      </w:r>
      <w:bookmarkStart w:id="0" w:name="_GoBack"/>
      <w:bookmarkEnd w:id="0"/>
    </w:p>
    <w:p w14:paraId="37EF7649" w14:textId="77777777" w:rsidR="005D6FD3" w:rsidRPr="00B777B3" w:rsidRDefault="005D6FD3" w:rsidP="005D6FD3">
      <w:pPr>
        <w:pStyle w:val="ListParagraph"/>
        <w:rPr>
          <w:rFonts w:asciiTheme="minorHAnsi" w:hAnsiTheme="minorHAnsi" w:cstheme="minorHAnsi"/>
          <w:bCs/>
          <w:smallCaps w:val="0"/>
          <w:sz w:val="24"/>
          <w:szCs w:val="24"/>
        </w:rPr>
      </w:pPr>
    </w:p>
    <w:p w14:paraId="78999506" w14:textId="7BAFAFCD" w:rsidR="005D6FD3" w:rsidRPr="00B777B3" w:rsidRDefault="005D6FD3" w:rsidP="002043F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mallCaps w:val="0"/>
          <w:sz w:val="24"/>
          <w:szCs w:val="24"/>
        </w:rPr>
      </w:pPr>
      <w:r w:rsidRPr="00B777B3">
        <w:rPr>
          <w:rFonts w:asciiTheme="minorHAnsi" w:hAnsiTheme="minorHAnsi" w:cstheme="minorHAnsi"/>
          <w:bCs/>
          <w:smallCaps w:val="0"/>
          <w:sz w:val="24"/>
          <w:szCs w:val="24"/>
          <w:u w:val="single"/>
        </w:rPr>
        <w:t>Optional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: </w:t>
      </w:r>
      <w:r w:rsidR="00DC7DE8" w:rsidRPr="00642DFB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Award sizes will be determined based primarily on applicant’s </w:t>
      </w:r>
      <w:r w:rsidR="00DC7DE8">
        <w:rPr>
          <w:rFonts w:asciiTheme="minorHAnsi" w:hAnsiTheme="minorHAnsi" w:cstheme="minorHAnsi"/>
          <w:bCs/>
          <w:smallCaps w:val="0"/>
          <w:sz w:val="24"/>
          <w:szCs w:val="24"/>
        </w:rPr>
        <w:t>P&amp;L for the most recently completed year</w:t>
      </w:r>
      <w:r w:rsidR="004507BA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; we may also consider numbers served, impact, and other elements of the proposal</w:t>
      </w:r>
      <w:r w:rsidR="00667C5C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.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If you feel that your </w:t>
      </w:r>
      <w:r w:rsidR="004507BA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2019 budget does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not adequately </w:t>
      </w:r>
      <w:r w:rsidR="00C159DC" w:rsidRPr="00B777B3">
        <w:rPr>
          <w:rFonts w:asciiTheme="minorHAnsi" w:hAnsiTheme="minorHAnsi" w:cstheme="minorHAnsi"/>
          <w:bCs/>
          <w:smallCaps w:val="0"/>
          <w:sz w:val="24"/>
          <w:szCs w:val="24"/>
        </w:rPr>
        <w:t>correlate</w:t>
      </w:r>
      <w:r w:rsidRPr="00B777B3">
        <w:rPr>
          <w:rFonts w:asciiTheme="minorHAnsi" w:hAnsiTheme="minorHAnsi" w:cstheme="minorHAnsi"/>
          <w:bCs/>
          <w:smallCaps w:val="0"/>
          <w:sz w:val="24"/>
          <w:szCs w:val="24"/>
        </w:rPr>
        <w:t xml:space="preserve"> to your funding need, please explain here. (Up to 200 words) </w:t>
      </w:r>
    </w:p>
    <w:sectPr w:rsidR="005D6FD3" w:rsidRPr="00B777B3" w:rsidSect="008A1F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2244" w:right="1440" w:bottom="2016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D827C" w16cex:dateUtc="2020-04-12T19:05:00Z"/>
  <w16cex:commentExtensible w16cex:durableId="223D82FB" w16cex:dateUtc="2020-04-12T19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C9CCA" w14:textId="77777777" w:rsidR="00AC7A40" w:rsidRDefault="00AC7A40" w:rsidP="00AA286B">
      <w:r>
        <w:separator/>
      </w:r>
    </w:p>
  </w:endnote>
  <w:endnote w:type="continuationSeparator" w:id="0">
    <w:p w14:paraId="57F56D48" w14:textId="77777777" w:rsidR="00AC7A40" w:rsidRDefault="00AC7A40" w:rsidP="00AA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316241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EB0493" w14:textId="181A353D" w:rsidR="008A1F45" w:rsidRDefault="008A1F45" w:rsidP="00E547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D5A446" w14:textId="77777777" w:rsidR="008A1F45" w:rsidRDefault="008A1F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910684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D4CD56" w14:textId="64D6D3EC" w:rsidR="008A1F45" w:rsidRDefault="008A1F45" w:rsidP="00E547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0704DD" w14:textId="77777777" w:rsidR="00AA286B" w:rsidRPr="00AA286B" w:rsidRDefault="00AA286B" w:rsidP="00AA286B">
    <w:pPr>
      <w:pStyle w:val="Footer"/>
      <w:jc w:val="center"/>
      <w:rPr>
        <w:sz w:val="12"/>
      </w:rPr>
    </w:pPr>
  </w:p>
  <w:p w14:paraId="755254D2" w14:textId="77777777" w:rsidR="00AA286B" w:rsidRPr="00AA286B" w:rsidRDefault="00AA286B" w:rsidP="00AA286B">
    <w:pPr>
      <w:pStyle w:val="Footer"/>
      <w:jc w:val="center"/>
      <w:rPr>
        <w:rFonts w:ascii="Times New Roman" w:hAnsi="Times New Roman" w:cs="Times New Roman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9208" w14:textId="77777777" w:rsidR="008A1F45" w:rsidRDefault="008A1F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80024" w14:textId="77777777" w:rsidR="00AC7A40" w:rsidRDefault="00AC7A40" w:rsidP="00AA286B">
      <w:r>
        <w:separator/>
      </w:r>
    </w:p>
  </w:footnote>
  <w:footnote w:type="continuationSeparator" w:id="0">
    <w:p w14:paraId="72BF2E98" w14:textId="77777777" w:rsidR="00AC7A40" w:rsidRDefault="00AC7A40" w:rsidP="00AA2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F0BC6" w14:textId="77777777" w:rsidR="008A1F45" w:rsidRDefault="008A1F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0911B" w14:textId="0A11BA2F" w:rsidR="00AA286B" w:rsidRDefault="00AA286B" w:rsidP="003C1596">
    <w:pPr>
      <w:pStyle w:val="Header"/>
      <w:jc w:val="cent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B00F5" w14:textId="6CD9FA02" w:rsidR="00B777B3" w:rsidRDefault="00B777B3" w:rsidP="00B777B3">
    <w:pPr>
      <w:pStyle w:val="Header"/>
      <w:tabs>
        <w:tab w:val="clear" w:pos="4680"/>
        <w:tab w:val="clear" w:pos="9360"/>
        <w:tab w:val="left" w:pos="6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FC"/>
    <w:multiLevelType w:val="hybridMultilevel"/>
    <w:tmpl w:val="2D707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1AE5"/>
    <w:multiLevelType w:val="hybridMultilevel"/>
    <w:tmpl w:val="F930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20500"/>
    <w:multiLevelType w:val="hybridMultilevel"/>
    <w:tmpl w:val="137E3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13C40"/>
    <w:multiLevelType w:val="hybridMultilevel"/>
    <w:tmpl w:val="29201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751"/>
    <w:rsid w:val="000171E0"/>
    <w:rsid w:val="00041590"/>
    <w:rsid w:val="0007191E"/>
    <w:rsid w:val="00075784"/>
    <w:rsid w:val="000815EC"/>
    <w:rsid w:val="000B1D4D"/>
    <w:rsid w:val="000F0FA8"/>
    <w:rsid w:val="001034FD"/>
    <w:rsid w:val="00114AE0"/>
    <w:rsid w:val="00157F0F"/>
    <w:rsid w:val="00163C1E"/>
    <w:rsid w:val="002043FB"/>
    <w:rsid w:val="00214048"/>
    <w:rsid w:val="00277A87"/>
    <w:rsid w:val="00290297"/>
    <w:rsid w:val="0029228F"/>
    <w:rsid w:val="00295FD3"/>
    <w:rsid w:val="002B3AB0"/>
    <w:rsid w:val="002D312B"/>
    <w:rsid w:val="002E181C"/>
    <w:rsid w:val="003044A1"/>
    <w:rsid w:val="003935A9"/>
    <w:rsid w:val="0039380C"/>
    <w:rsid w:val="003C1596"/>
    <w:rsid w:val="003C5825"/>
    <w:rsid w:val="003D49F5"/>
    <w:rsid w:val="003D6C0B"/>
    <w:rsid w:val="004507BA"/>
    <w:rsid w:val="004853C9"/>
    <w:rsid w:val="00492C96"/>
    <w:rsid w:val="00493220"/>
    <w:rsid w:val="00496D57"/>
    <w:rsid w:val="004A10EF"/>
    <w:rsid w:val="004B1751"/>
    <w:rsid w:val="004C53B3"/>
    <w:rsid w:val="004E020C"/>
    <w:rsid w:val="005209B3"/>
    <w:rsid w:val="00531A03"/>
    <w:rsid w:val="005370F6"/>
    <w:rsid w:val="00552470"/>
    <w:rsid w:val="00564726"/>
    <w:rsid w:val="005677D8"/>
    <w:rsid w:val="00572FA3"/>
    <w:rsid w:val="005A5557"/>
    <w:rsid w:val="005D6FD3"/>
    <w:rsid w:val="005E73A5"/>
    <w:rsid w:val="00667C5C"/>
    <w:rsid w:val="006809CF"/>
    <w:rsid w:val="006815F7"/>
    <w:rsid w:val="00693E4D"/>
    <w:rsid w:val="006C22C4"/>
    <w:rsid w:val="006D0275"/>
    <w:rsid w:val="007323A3"/>
    <w:rsid w:val="00736E90"/>
    <w:rsid w:val="007455A1"/>
    <w:rsid w:val="00773566"/>
    <w:rsid w:val="00782C76"/>
    <w:rsid w:val="007B0A4C"/>
    <w:rsid w:val="007C473E"/>
    <w:rsid w:val="008041D5"/>
    <w:rsid w:val="00845330"/>
    <w:rsid w:val="00853217"/>
    <w:rsid w:val="008A1F45"/>
    <w:rsid w:val="008E6E4E"/>
    <w:rsid w:val="00964916"/>
    <w:rsid w:val="00983557"/>
    <w:rsid w:val="009940E7"/>
    <w:rsid w:val="00A038D4"/>
    <w:rsid w:val="00A470E9"/>
    <w:rsid w:val="00AA286B"/>
    <w:rsid w:val="00AC33D6"/>
    <w:rsid w:val="00AC4F16"/>
    <w:rsid w:val="00AC7A40"/>
    <w:rsid w:val="00B13BF6"/>
    <w:rsid w:val="00B3583E"/>
    <w:rsid w:val="00B523B2"/>
    <w:rsid w:val="00B777B3"/>
    <w:rsid w:val="00B92F88"/>
    <w:rsid w:val="00BD2639"/>
    <w:rsid w:val="00BE62B1"/>
    <w:rsid w:val="00C03340"/>
    <w:rsid w:val="00C159DC"/>
    <w:rsid w:val="00C6367A"/>
    <w:rsid w:val="00C725C2"/>
    <w:rsid w:val="00D00F46"/>
    <w:rsid w:val="00D74D1A"/>
    <w:rsid w:val="00D82012"/>
    <w:rsid w:val="00D86BD7"/>
    <w:rsid w:val="00D96DC4"/>
    <w:rsid w:val="00DC7DE8"/>
    <w:rsid w:val="00DD321E"/>
    <w:rsid w:val="00E01BBC"/>
    <w:rsid w:val="00E04193"/>
    <w:rsid w:val="00E06EDD"/>
    <w:rsid w:val="00E15B19"/>
    <w:rsid w:val="00E425E7"/>
    <w:rsid w:val="00E42C93"/>
    <w:rsid w:val="00E66B5E"/>
    <w:rsid w:val="00E66B96"/>
    <w:rsid w:val="00EC30CE"/>
    <w:rsid w:val="00EF573E"/>
    <w:rsid w:val="00F3325A"/>
    <w:rsid w:val="00F37FDB"/>
    <w:rsid w:val="00F6556D"/>
    <w:rsid w:val="00F71016"/>
    <w:rsid w:val="00FA3B66"/>
    <w:rsid w:val="00FF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3B28C"/>
  <w15:docId w15:val="{06CFA9EC-B4C1-EB4B-8BFC-AB2CB904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048"/>
    <w:pPr>
      <w:spacing w:after="0" w:line="240" w:lineRule="auto"/>
    </w:pPr>
    <w:rPr>
      <w:rFonts w:ascii="Arial" w:eastAsia="Times New Roman" w:hAnsi="Arial" w:cs="Times New Roman"/>
      <w:b/>
      <w:smallCap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86B"/>
    <w:rPr>
      <w:rFonts w:ascii="Tahoma" w:eastAsiaTheme="minorHAnsi" w:hAnsi="Tahoma" w:cs="Tahoma"/>
      <w:b w:val="0"/>
      <w:smallCaps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8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8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b w:val="0"/>
      <w:smallCaps w:val="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A286B"/>
  </w:style>
  <w:style w:type="paragraph" w:styleId="Footer">
    <w:name w:val="footer"/>
    <w:basedOn w:val="Normal"/>
    <w:link w:val="FooterChar"/>
    <w:uiPriority w:val="99"/>
    <w:unhideWhenUsed/>
    <w:rsid w:val="00AA28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b w:val="0"/>
      <w:smallCaps w:val="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A286B"/>
  </w:style>
  <w:style w:type="paragraph" w:styleId="BodyText2">
    <w:name w:val="Body Text 2"/>
    <w:basedOn w:val="Normal"/>
    <w:link w:val="BodyText2Char"/>
    <w:rsid w:val="0021404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Helvetica" w:hAnsi="Helvetica"/>
      <w:b w:val="0"/>
      <w:smallCaps w:val="0"/>
      <w:sz w:val="20"/>
    </w:rPr>
  </w:style>
  <w:style w:type="character" w:customStyle="1" w:styleId="BodyText2Char">
    <w:name w:val="Body Text 2 Char"/>
    <w:basedOn w:val="DefaultParagraphFont"/>
    <w:link w:val="BodyText2"/>
    <w:rsid w:val="00214048"/>
    <w:rPr>
      <w:rFonts w:ascii="Helvetica" w:eastAsia="Times New Roman" w:hAnsi="Helvetica" w:cs="Times New Roman"/>
      <w:sz w:val="20"/>
      <w:szCs w:val="20"/>
    </w:rPr>
  </w:style>
  <w:style w:type="character" w:styleId="Hyperlink">
    <w:name w:val="Hyperlink"/>
    <w:uiPriority w:val="99"/>
    <w:unhideWhenUsed/>
    <w:rsid w:val="0021404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1A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D6F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FD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FD3"/>
    <w:rPr>
      <w:rFonts w:ascii="Arial" w:eastAsia="Times New Roman" w:hAnsi="Arial" w:cs="Times New Roman"/>
      <w:b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12B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12B"/>
    <w:rPr>
      <w:rFonts w:ascii="Arial" w:eastAsia="Times New Roman" w:hAnsi="Arial" w:cs="Times New Roman"/>
      <w:b/>
      <w:bCs/>
      <w:smallCap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1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8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ssicarosehubbard/Library/Group%20Containers/UBF8T346G9.Office/User%20Content.localized/Templates.localized/YCF-Only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66D9F-7945-2C4B-8A6B-541E4B38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YCF-Only Letterhead.dotx</Template>
  <TotalTime>28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SRCF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Hubbard</dc:creator>
  <cp:lastModifiedBy>Jessica Hubbard</cp:lastModifiedBy>
  <cp:revision>15</cp:revision>
  <cp:lastPrinted>2015-02-06T23:07:00Z</cp:lastPrinted>
  <dcterms:created xsi:type="dcterms:W3CDTF">2020-04-16T06:13:00Z</dcterms:created>
  <dcterms:modified xsi:type="dcterms:W3CDTF">2020-04-22T05:12:00Z</dcterms:modified>
</cp:coreProperties>
</file>